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5E4" w:rsidRDefault="00C443FD" w:rsidP="0031128F">
      <w:pPr>
        <w:pStyle w:val="ZWIRN-TitelderLangfassung"/>
      </w:pPr>
      <w:r>
        <w:t>titel der langfassung</w:t>
      </w:r>
    </w:p>
    <w:p w:rsidR="00305B2B" w:rsidRPr="00305B2B" w:rsidRDefault="00265356" w:rsidP="00305B2B">
      <w:pPr>
        <w:pStyle w:val="ZWIRN-Autorennamen"/>
      </w:pPr>
      <w:r w:rsidRPr="00265356">
        <w:t xml:space="preserve">Prof. Dr. </w:t>
      </w:r>
      <w:proofErr w:type="spellStart"/>
      <w:r w:rsidRPr="00265356">
        <w:t>rer</w:t>
      </w:r>
      <w:proofErr w:type="spellEnd"/>
      <w:r w:rsidRPr="00265356">
        <w:t xml:space="preserve">. pol. Stefan </w:t>
      </w:r>
      <w:proofErr w:type="spellStart"/>
      <w:r w:rsidRPr="00265356">
        <w:t>Zeranski</w:t>
      </w:r>
      <w:proofErr w:type="spellEnd"/>
    </w:p>
    <w:p w:rsidR="00305B2B" w:rsidRPr="00305B2B" w:rsidRDefault="00265356" w:rsidP="00305B2B">
      <w:pPr>
        <w:pStyle w:val="ZWIRN-EinrichtungsnameAdresse"/>
      </w:pPr>
      <w:r w:rsidRPr="00265356">
        <w:t>Ostfalia Hochschule für angewandte Wissenschaften</w:t>
      </w:r>
      <w:r w:rsidR="007815E4">
        <w:t xml:space="preserve">, </w:t>
      </w:r>
      <w:proofErr w:type="spellStart"/>
      <w:r w:rsidRPr="00265356">
        <w:t>Salzdahlumer</w:t>
      </w:r>
      <w:proofErr w:type="spellEnd"/>
      <w:r w:rsidRPr="00265356">
        <w:t xml:space="preserve"> Str. 46/48</w:t>
      </w:r>
      <w:r w:rsidR="007815E4">
        <w:t>, D-</w:t>
      </w:r>
      <w:r w:rsidRPr="00265356">
        <w:t>38302 Wolfenbüttel</w:t>
      </w:r>
    </w:p>
    <w:p w:rsidR="002F16D1" w:rsidRDefault="007815E4" w:rsidP="00CB32AC">
      <w:pPr>
        <w:pStyle w:val="ZWIRN-Abstrakt"/>
      </w:pPr>
      <w:r>
        <w:t xml:space="preserve">Kurzfassung mit </w:t>
      </w:r>
      <w:r w:rsidRPr="00CB32AC">
        <w:t>maximal</w:t>
      </w:r>
      <w:r>
        <w:t xml:space="preserve"> 10 Zeilen.</w:t>
      </w:r>
      <w:r w:rsidR="002F16D1">
        <w:t xml:space="preserve"> </w:t>
      </w:r>
    </w:p>
    <w:p w:rsidR="007A23F0" w:rsidRDefault="007815E4" w:rsidP="00305B2B">
      <w:pPr>
        <w:pStyle w:val="ZWIRN-Abstrakt"/>
      </w:pPr>
      <w:r>
        <w:t xml:space="preserve">Sie sollte in Deutsch und/oder </w:t>
      </w:r>
      <w:r w:rsidRPr="00305B2B">
        <w:t>Englisch</w:t>
      </w:r>
      <w:r>
        <w:t xml:space="preserve"> erfolgen. Zwischen der englischen und deutschen Kurzfassung bitte eine Zeile (6 pt) frei lassen</w:t>
      </w:r>
    </w:p>
    <w:p w:rsidR="00CB32AC" w:rsidRPr="00CB32AC" w:rsidRDefault="00CB32AC" w:rsidP="00CB32AC">
      <w:pPr>
        <w:pStyle w:val="ZWIRN-AbstraktLeerzeile6pt"/>
      </w:pPr>
    </w:p>
    <w:p w:rsidR="00E32375" w:rsidRDefault="00E65200" w:rsidP="00E32375">
      <w:pPr>
        <w:pStyle w:val="ISCM-Abstract2"/>
        <w:rPr>
          <w:lang w:val="en-US"/>
        </w:rPr>
      </w:pPr>
      <w:r>
        <w:rPr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180340</wp:posOffset>
                </wp:positionV>
                <wp:extent cx="6120130" cy="0"/>
                <wp:effectExtent l="9525" t="8890" r="13970" b="1016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4.2pt" to="481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LXEA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" strokeweight=".5pt"/>
            </w:pict>
          </mc:Fallback>
        </mc:AlternateContent>
      </w:r>
      <w:r w:rsidR="007815E4">
        <w:t xml:space="preserve">Abstract maximum 10 lines. </w:t>
      </w:r>
      <w:r w:rsidR="007815E4" w:rsidRPr="00886825">
        <w:rPr>
          <w:lang w:val="en-US"/>
        </w:rPr>
        <w:t>Abstract german and/or english.</w:t>
      </w:r>
    </w:p>
    <w:p w:rsidR="00E32375" w:rsidRDefault="00E32375" w:rsidP="00E32375"/>
    <w:p w:rsidR="00E32375" w:rsidRPr="007B50E9" w:rsidRDefault="00E32375" w:rsidP="00D97B66">
      <w:pPr>
        <w:pStyle w:val="ZWIRN-Autorennamen"/>
        <w:rPr>
          <w:rStyle w:val="Hyperlink"/>
          <w:lang w:val="en-US"/>
        </w:rPr>
        <w:sectPr w:rsidR="00E32375" w:rsidRPr="007B50E9" w:rsidSect="005139FD">
          <w:type w:val="continuous"/>
          <w:pgSz w:w="11906" w:h="16838" w:code="9"/>
          <w:pgMar w:top="1134" w:right="1134" w:bottom="1134" w:left="1134" w:header="720" w:footer="720" w:gutter="0"/>
          <w:cols w:space="708"/>
          <w:docGrid w:linePitch="360"/>
        </w:sectPr>
      </w:pPr>
    </w:p>
    <w:p w:rsidR="005B17B7" w:rsidRDefault="005B17B7" w:rsidP="00E32375">
      <w:pPr>
        <w:pStyle w:val="ZWIRN-berschriften"/>
        <w:spacing w:before="0"/>
      </w:pPr>
      <w:r w:rsidRPr="005B17B7">
        <w:lastRenderedPageBreak/>
        <w:t>1.</w:t>
      </w:r>
      <w:r w:rsidRPr="005B17B7">
        <w:tab/>
        <w:t>Einleitung</w:t>
      </w:r>
    </w:p>
    <w:p w:rsidR="00B727B6" w:rsidRPr="00CB32AC" w:rsidRDefault="00B727B6" w:rsidP="00CB32AC">
      <w:pPr>
        <w:pStyle w:val="ZWIRN-HaupttextAbstze"/>
      </w:pPr>
      <w:r w:rsidRPr="00CB32AC">
        <w:t>Die Einleitung erläutert …</w:t>
      </w:r>
    </w:p>
    <w:p w:rsidR="00481688" w:rsidRDefault="0031128F" w:rsidP="00B727B6">
      <w:pPr>
        <w:pStyle w:val="ZWIRN-berschriften"/>
      </w:pPr>
      <w:r>
        <w:t>2.</w:t>
      </w:r>
      <w:r>
        <w:tab/>
      </w:r>
      <w:r w:rsidR="007815E4">
        <w:t>Datei-Format</w:t>
      </w:r>
    </w:p>
    <w:p w:rsidR="000621C8" w:rsidRPr="000621C8" w:rsidRDefault="009F530F" w:rsidP="000621C8">
      <w:pPr>
        <w:pStyle w:val="ZWIRN-HaupttextAbstze"/>
      </w:pPr>
      <w:r w:rsidRPr="000621C8">
        <w:t>Bitte übermitteln Sie uns Ihre Datei in Microsoft Word (</w:t>
      </w:r>
      <w:proofErr w:type="spellStart"/>
      <w:r w:rsidRPr="000621C8">
        <w:t>docx</w:t>
      </w:r>
      <w:proofErr w:type="spellEnd"/>
      <w:r w:rsidRPr="000621C8">
        <w:t>)</w:t>
      </w:r>
      <w:r w:rsidR="007815E4" w:rsidRPr="000621C8">
        <w:t>.</w:t>
      </w:r>
    </w:p>
    <w:p w:rsidR="00CB32AC" w:rsidRPr="000621C8" w:rsidRDefault="00BD2F75" w:rsidP="000621C8">
      <w:pPr>
        <w:pStyle w:val="ZWIRN-HaupttextAbstze"/>
      </w:pPr>
      <w:r w:rsidRPr="000621C8">
        <w:t>In diesem Microsoft-Word-Template sind „</w:t>
      </w:r>
      <w:r w:rsidR="00B413FB">
        <w:t>ZWIRN</w:t>
      </w:r>
      <w:r w:rsidRPr="000621C8">
        <w:t xml:space="preserve">-Formatvorlagen“ eingestellt, die Sie über den Pfad: Menü Format/ Formatvorlagen und Formatierung/ </w:t>
      </w:r>
      <w:r w:rsidR="00020884" w:rsidRPr="000621C8">
        <w:t xml:space="preserve">Optionen </w:t>
      </w:r>
      <w:r w:rsidRPr="000621C8">
        <w:t>„</w:t>
      </w:r>
      <w:r w:rsidR="00020884" w:rsidRPr="000621C8">
        <w:t>Verwendet</w:t>
      </w:r>
      <w:r w:rsidRPr="000621C8">
        <w:t xml:space="preserve">“ aufrufen und Ihrem Text zuordnen können. </w:t>
      </w:r>
    </w:p>
    <w:p w:rsidR="000621C8" w:rsidRPr="000621C8" w:rsidRDefault="00997F0F" w:rsidP="000621C8">
      <w:pPr>
        <w:pStyle w:val="ZWIRN-HaupttextAbstze"/>
      </w:pPr>
      <w:r w:rsidRPr="000621C8">
        <w:t>Bitte benutzen Sie keine festgelegten Layouts oder Formatvorlagen anderer Quellen.</w:t>
      </w:r>
    </w:p>
    <w:p w:rsidR="000621C8" w:rsidRPr="000621C8" w:rsidRDefault="007815E4" w:rsidP="000621C8">
      <w:pPr>
        <w:pStyle w:val="ZWIRN-berschriften"/>
      </w:pPr>
      <w:r>
        <w:t>3.</w:t>
      </w:r>
      <w:r>
        <w:tab/>
        <w:t>Reihenfolge</w:t>
      </w:r>
    </w:p>
    <w:p w:rsidR="005B17B7" w:rsidRDefault="007815E4" w:rsidP="00C93B44">
      <w:pPr>
        <w:pStyle w:val="ZWIRN-HaupttextAbstze"/>
        <w:tabs>
          <w:tab w:val="clear" w:pos="170"/>
          <w:tab w:val="clear" w:pos="227"/>
          <w:tab w:val="clear" w:pos="284"/>
        </w:tabs>
      </w:pPr>
      <w:r>
        <w:t>Das Manuskript sollte sich nach folgender Gliederung richten:</w:t>
      </w:r>
    </w:p>
    <w:p w:rsidR="007815E4" w:rsidRPr="000621C8" w:rsidRDefault="006B32D9" w:rsidP="00CB32AC">
      <w:pPr>
        <w:pStyle w:val="ZWIRN-Aufzhlungeingerckt"/>
        <w:rPr>
          <w:caps/>
          <w:u w:val="none"/>
        </w:rPr>
      </w:pPr>
      <w:r w:rsidRPr="00C434A6">
        <w:t>Titel</w:t>
      </w:r>
      <w:r w:rsidR="007815E4" w:rsidRPr="00C434A6">
        <w:t>:</w:t>
      </w:r>
      <w:r w:rsidR="00C434A6">
        <w:t xml:space="preserve"> </w:t>
      </w:r>
      <w:r w:rsidR="007815E4" w:rsidRPr="000621C8">
        <w:rPr>
          <w:u w:val="none"/>
        </w:rPr>
        <w:t xml:space="preserve">1. Zeile - Mitte / </w:t>
      </w:r>
      <w:r w:rsidR="007815E4" w:rsidRPr="000621C8">
        <w:rPr>
          <w:b/>
          <w:bCs/>
          <w:u w:val="none"/>
        </w:rPr>
        <w:t xml:space="preserve">fett </w:t>
      </w:r>
      <w:r w:rsidR="007815E4" w:rsidRPr="000621C8">
        <w:rPr>
          <w:u w:val="none"/>
        </w:rPr>
        <w:t xml:space="preserve">/ </w:t>
      </w:r>
      <w:proofErr w:type="spellStart"/>
      <w:r w:rsidR="007815E4" w:rsidRPr="000621C8">
        <w:rPr>
          <w:caps/>
          <w:u w:val="none"/>
        </w:rPr>
        <w:t>Großbuchstaben</w:t>
      </w:r>
      <w:proofErr w:type="spellEnd"/>
    </w:p>
    <w:p w:rsidR="00C434A6" w:rsidRDefault="007815E4" w:rsidP="00CB32AC">
      <w:pPr>
        <w:pStyle w:val="ZWIRN-Aufzhlungeingerckt"/>
      </w:pPr>
      <w:r w:rsidRPr="00C434A6">
        <w:t>Autor: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3. Zeile - Mitte (Vorname, Name)</w:t>
      </w:r>
    </w:p>
    <w:p w:rsidR="007815E4" w:rsidRDefault="007815E4" w:rsidP="00CB32AC">
      <w:pPr>
        <w:pStyle w:val="ZWIRN-Aufzhlungeingerckt"/>
      </w:pPr>
      <w:r w:rsidRPr="00C434A6">
        <w:t>Einrichtung</w:t>
      </w:r>
      <w:r w:rsidRPr="000621C8">
        <w:rPr>
          <w:u w:val="none"/>
        </w:rPr>
        <w:t>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4. Zeile (N</w:t>
      </w:r>
      <w:r w:rsidR="00E53B64" w:rsidRPr="000621C8">
        <w:rPr>
          <w:u w:val="none"/>
        </w:rPr>
        <w:t xml:space="preserve">ame der Firma oder Institution, </w:t>
      </w:r>
      <w:r w:rsidRPr="000621C8">
        <w:rPr>
          <w:u w:val="none"/>
        </w:rPr>
        <w:t>Postanschrift)</w:t>
      </w:r>
      <w:r w:rsidRPr="00E3334A">
        <w:t xml:space="preserve"> </w:t>
      </w:r>
    </w:p>
    <w:p w:rsidR="00475D29" w:rsidRDefault="006B32D9" w:rsidP="00475D29">
      <w:pPr>
        <w:pStyle w:val="ZWIRN-Aufzhlungeingerckt"/>
        <w:rPr>
          <w:u w:val="none"/>
        </w:rPr>
      </w:pPr>
      <w:r w:rsidRPr="00C434A6">
        <w:t>Abstrakt</w:t>
      </w:r>
      <w:r w:rsidR="007815E4" w:rsidRPr="00C434A6">
        <w:t>:</w:t>
      </w:r>
      <w:r w:rsidR="00C434A6" w:rsidRPr="000621C8">
        <w:rPr>
          <w:u w:val="none"/>
        </w:rPr>
        <w:t xml:space="preserve"> </w:t>
      </w:r>
      <w:r w:rsidR="007815E4" w:rsidRPr="000621C8">
        <w:rPr>
          <w:u w:val="none"/>
        </w:rPr>
        <w:t>6. Zeile (max. je 10 Zeilen, deutsch und/oder englisch) mit horizo</w:t>
      </w:r>
      <w:r w:rsidR="00475D29">
        <w:rPr>
          <w:u w:val="none"/>
        </w:rPr>
        <w:t>ntaler Linie (0,5</w:t>
      </w:r>
      <w:r w:rsidR="007815E4" w:rsidRPr="000621C8">
        <w:rPr>
          <w:u w:val="none"/>
        </w:rPr>
        <w:t xml:space="preserve"> pt) </w:t>
      </w:r>
      <w:r w:rsidR="00475D29">
        <w:rPr>
          <w:u w:val="none"/>
        </w:rPr>
        <w:t>a</w:t>
      </w:r>
      <w:r w:rsidR="007815E4" w:rsidRPr="000621C8">
        <w:rPr>
          <w:u w:val="none"/>
        </w:rPr>
        <w:t>bschließen</w:t>
      </w:r>
      <w:r w:rsidR="00475D29">
        <w:rPr>
          <w:u w:val="none"/>
        </w:rPr>
        <w:t>; Leerzeile 6pt zwischen 2 Abstrakten</w:t>
      </w:r>
    </w:p>
    <w:p w:rsidR="007815E4" w:rsidRPr="000621C8" w:rsidRDefault="007815E4" w:rsidP="00CB32AC">
      <w:pPr>
        <w:pStyle w:val="ZWIRN-Aufzhlungeingerckt"/>
        <w:rPr>
          <w:u w:val="none"/>
        </w:rPr>
      </w:pPr>
      <w:r w:rsidRPr="00C434A6">
        <w:t>Haupttext</w:t>
      </w:r>
      <w:r w:rsidR="00C434A6" w:rsidRPr="00C434A6">
        <w:t>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(inklusive Zusammenfassung) 2. Zeile nach Kurzfassung, 2-spaltig, (mit 0,5 cm Abstand zwischen den Spalten)</w:t>
      </w:r>
    </w:p>
    <w:p w:rsidR="007815E4" w:rsidRPr="00E3334A" w:rsidRDefault="007815E4" w:rsidP="00CB32AC">
      <w:pPr>
        <w:pStyle w:val="ZWIRN-Aufzhlungeingerckt"/>
      </w:pPr>
      <w:r w:rsidRPr="00C434A6">
        <w:t>Danksagung: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2. Zeile nach Haupttext</w:t>
      </w:r>
    </w:p>
    <w:p w:rsidR="007815E4" w:rsidRDefault="007815E4" w:rsidP="00CB32AC">
      <w:pPr>
        <w:pStyle w:val="ZWIRN-Aufzhlungeingerckt"/>
      </w:pPr>
      <w:r w:rsidRPr="00C434A6">
        <w:t>Literatur</w:t>
      </w:r>
      <w:r w:rsidR="006B32D9" w:rsidRPr="00C434A6">
        <w:t>angaben</w:t>
      </w:r>
      <w:r w:rsidRPr="00C434A6">
        <w:t>:</w:t>
      </w:r>
      <w:r w:rsidR="00C434A6" w:rsidRPr="000621C8">
        <w:rPr>
          <w:u w:val="none"/>
        </w:rPr>
        <w:t xml:space="preserve"> </w:t>
      </w:r>
      <w:r w:rsidRPr="000621C8">
        <w:rPr>
          <w:u w:val="none"/>
        </w:rPr>
        <w:t>2. Zeile nach letzter Textzeile</w:t>
      </w:r>
      <w:r w:rsidR="006B32D9" w:rsidRPr="000621C8">
        <w:rPr>
          <w:u w:val="none"/>
        </w:rPr>
        <w:t xml:space="preserve"> </w:t>
      </w:r>
      <w:r w:rsidRPr="000621C8">
        <w:rPr>
          <w:u w:val="none"/>
        </w:rPr>
        <w:t xml:space="preserve">z.B.: </w:t>
      </w:r>
      <w:r w:rsidR="00616790" w:rsidRPr="00616790">
        <w:rPr>
          <w:u w:val="none"/>
        </w:rPr>
        <w:t>Nachname, Vorname (Jahr): Titel des Aufsatzes, in: Name der Zeitschrift, Jahr, Heft od. Ausgabe, Nr., S.</w:t>
      </w:r>
      <w:bookmarkStart w:id="0" w:name="_GoBack"/>
      <w:bookmarkEnd w:id="0"/>
    </w:p>
    <w:p w:rsidR="007815E4" w:rsidRDefault="007815E4" w:rsidP="00E3334A">
      <w:pPr>
        <w:pStyle w:val="ZWIRN-berschriften"/>
      </w:pPr>
      <w:r>
        <w:t>4.</w:t>
      </w:r>
      <w:r>
        <w:tab/>
        <w:t>Umfang</w:t>
      </w:r>
      <w:r w:rsidR="0071349E">
        <w:t xml:space="preserve"> </w:t>
      </w:r>
      <w:r>
        <w:t>/ Formatierung</w:t>
      </w:r>
    </w:p>
    <w:p w:rsidR="007815E4" w:rsidRDefault="007815E4" w:rsidP="00E3334A">
      <w:pPr>
        <w:pStyle w:val="ZWIRN-HaupttextAbstze"/>
      </w:pPr>
      <w:r>
        <w:t xml:space="preserve">Alles inklusive Text + Gleichungen + Tabellen + Bilder, </w:t>
      </w:r>
      <w:r w:rsidRPr="00097275">
        <w:t>die auf Spaltenbreite zu reduzieren sind bzw. am Se</w:t>
      </w:r>
      <w:r w:rsidRPr="00097275">
        <w:t>i</w:t>
      </w:r>
      <w:r w:rsidRPr="00097275">
        <w:t>tenanfang oder –ende über beide Spalten einbinden möglich</w:t>
      </w:r>
      <w:r>
        <w:t xml:space="preserve">; </w:t>
      </w:r>
      <w:r w:rsidRPr="00616790">
        <w:rPr>
          <w:b/>
        </w:rPr>
        <w:t xml:space="preserve">max. </w:t>
      </w:r>
      <w:r w:rsidR="005664F8" w:rsidRPr="00616790">
        <w:rPr>
          <w:b/>
        </w:rPr>
        <w:t>5</w:t>
      </w:r>
      <w:r w:rsidRPr="00616790">
        <w:rPr>
          <w:b/>
        </w:rPr>
        <w:t xml:space="preserve"> Journalseiten</w:t>
      </w:r>
    </w:p>
    <w:p w:rsidR="007815E4" w:rsidRDefault="00C434A6" w:rsidP="000621C8">
      <w:pPr>
        <w:pStyle w:val="ZWIRN-Aufzhlungeingerckt"/>
      </w:pPr>
      <w:r w:rsidRPr="00C434A6">
        <w:t>Schriftgröße:</w:t>
      </w:r>
      <w:r w:rsidRPr="000621C8">
        <w:rPr>
          <w:u w:val="none"/>
        </w:rPr>
        <w:t xml:space="preserve"> </w:t>
      </w:r>
      <w:r w:rsidR="007815E4" w:rsidRPr="000621C8">
        <w:rPr>
          <w:u w:val="none"/>
        </w:rPr>
        <w:t xml:space="preserve">10 </w:t>
      </w:r>
      <w:proofErr w:type="spellStart"/>
      <w:r w:rsidR="007815E4" w:rsidRPr="000621C8">
        <w:rPr>
          <w:u w:val="none"/>
        </w:rPr>
        <w:t>pt</w:t>
      </w:r>
      <w:proofErr w:type="spellEnd"/>
      <w:r w:rsidR="005664F8">
        <w:rPr>
          <w:u w:val="none"/>
        </w:rPr>
        <w:t>.</w:t>
      </w:r>
      <w:r w:rsidR="007815E4" w:rsidRPr="000621C8">
        <w:rPr>
          <w:u w:val="none"/>
        </w:rPr>
        <w:t xml:space="preserve"> (Vortragstitel/Namen 12 pt, Bildunterschriften 9 pt)</w:t>
      </w:r>
    </w:p>
    <w:p w:rsidR="007815E4" w:rsidRPr="005664F8" w:rsidRDefault="00C434A6" w:rsidP="000621C8">
      <w:pPr>
        <w:pStyle w:val="ZWIRN-Aufzhlungeingerckt"/>
      </w:pPr>
      <w:r w:rsidRPr="005664F8">
        <w:t>Schriftart:</w:t>
      </w:r>
      <w:r w:rsidRPr="005664F8">
        <w:rPr>
          <w:u w:val="none"/>
        </w:rPr>
        <w:t xml:space="preserve"> </w:t>
      </w:r>
      <w:r w:rsidR="007815E4" w:rsidRPr="005664F8">
        <w:rPr>
          <w:u w:val="none"/>
        </w:rPr>
        <w:t>Times New Roman</w:t>
      </w:r>
    </w:p>
    <w:p w:rsidR="00475D29" w:rsidRDefault="006B32D9" w:rsidP="000621C8">
      <w:pPr>
        <w:pStyle w:val="ZWIRN-Aufzhlungeingerckt"/>
        <w:rPr>
          <w:u w:val="none"/>
        </w:rPr>
      </w:pPr>
      <w:r w:rsidRPr="00C434A6">
        <w:t>Zeilenab</w:t>
      </w:r>
      <w:r w:rsidR="00C434A6" w:rsidRPr="00C434A6">
        <w:t>stand:</w:t>
      </w:r>
      <w:r w:rsidR="00C434A6" w:rsidRPr="000621C8">
        <w:rPr>
          <w:u w:val="none"/>
        </w:rPr>
        <w:t xml:space="preserve"> </w:t>
      </w:r>
      <w:r w:rsidR="007815E4" w:rsidRPr="000621C8">
        <w:rPr>
          <w:u w:val="none"/>
        </w:rPr>
        <w:t>1,</w:t>
      </w:r>
      <w:r w:rsidR="005664F8">
        <w:rPr>
          <w:u w:val="none"/>
        </w:rPr>
        <w:t>3</w:t>
      </w:r>
      <w:r w:rsidR="00C6124F">
        <w:rPr>
          <w:u w:val="none"/>
        </w:rPr>
        <w:t xml:space="preserve"> </w:t>
      </w:r>
      <w:r w:rsidR="00C6124F" w:rsidRPr="00C6124F">
        <w:rPr>
          <w:u w:val="none"/>
        </w:rPr>
        <w:t>Fußnoten: 1-zeilig.</w:t>
      </w:r>
    </w:p>
    <w:p w:rsidR="00475D29" w:rsidRDefault="00305B2B" w:rsidP="000621C8">
      <w:pPr>
        <w:pStyle w:val="ZWIRN-Aufzhlungeingerckt"/>
        <w:rPr>
          <w:u w:val="none"/>
        </w:rPr>
      </w:pPr>
      <w:r w:rsidRPr="00305B2B">
        <w:t>Absätze/Ausrichtung:</w:t>
      </w:r>
      <w:r>
        <w:rPr>
          <w:u w:val="none"/>
        </w:rPr>
        <w:t xml:space="preserve"> </w:t>
      </w:r>
      <w:r w:rsidR="007815E4" w:rsidRPr="000621C8">
        <w:rPr>
          <w:u w:val="none"/>
        </w:rPr>
        <w:t>Blocksatz</w:t>
      </w:r>
      <w:r w:rsidR="00475D29">
        <w:rPr>
          <w:u w:val="none"/>
        </w:rPr>
        <w:t>, Abstand 3pt zwischen den Absätzen</w:t>
      </w:r>
    </w:p>
    <w:p w:rsidR="00B82B48" w:rsidRPr="005A5806" w:rsidRDefault="00B82B48" w:rsidP="00B82B48">
      <w:pPr>
        <w:pStyle w:val="ZWIRN-Aufzhlungeingerckt"/>
        <w:rPr>
          <w:u w:val="none"/>
        </w:rPr>
      </w:pPr>
      <w:r>
        <w:t>Linienstärke:</w:t>
      </w:r>
      <w:r w:rsidR="005664F8">
        <w:rPr>
          <w:u w:val="none"/>
        </w:rPr>
        <w:tab/>
        <w:t>mindestens 0,</w:t>
      </w:r>
      <w:r w:rsidRPr="005A5806">
        <w:rPr>
          <w:u w:val="none"/>
        </w:rPr>
        <w:t xml:space="preserve">5 </w:t>
      </w:r>
      <w:proofErr w:type="spellStart"/>
      <w:r w:rsidRPr="005A5806">
        <w:rPr>
          <w:u w:val="none"/>
        </w:rPr>
        <w:t>pt</w:t>
      </w:r>
      <w:proofErr w:type="spellEnd"/>
      <w:r w:rsidR="005664F8">
        <w:rPr>
          <w:u w:val="none"/>
        </w:rPr>
        <w:t>.</w:t>
      </w:r>
    </w:p>
    <w:p w:rsidR="007815E4" w:rsidRDefault="00C434A6" w:rsidP="000621C8">
      <w:pPr>
        <w:pStyle w:val="ZWIRN-Aufzhlungeingerckt"/>
      </w:pPr>
      <w:r w:rsidRPr="00C434A6">
        <w:t>Druckqualität:</w:t>
      </w:r>
      <w:r w:rsidRPr="000621C8">
        <w:rPr>
          <w:u w:val="none"/>
        </w:rPr>
        <w:t xml:space="preserve"> </w:t>
      </w:r>
      <w:r w:rsidR="007815E4" w:rsidRPr="000621C8">
        <w:rPr>
          <w:u w:val="none"/>
        </w:rPr>
        <w:t>Laserdrucker</w:t>
      </w:r>
    </w:p>
    <w:p w:rsidR="005664F8" w:rsidRPr="005664F8" w:rsidRDefault="007815E4" w:rsidP="005664F8">
      <w:pPr>
        <w:pStyle w:val="ZWIRN-Aufzhlungeingerckt"/>
        <w:rPr>
          <w:u w:val="none"/>
        </w:rPr>
      </w:pPr>
      <w:r w:rsidRPr="00120296">
        <w:t>Fotos/Grafiken:</w:t>
      </w:r>
      <w:r w:rsidRPr="00120296">
        <w:rPr>
          <w:u w:val="none"/>
        </w:rPr>
        <w:t xml:space="preserve"> </w:t>
      </w:r>
      <w:r w:rsidR="005664F8" w:rsidRPr="005664F8">
        <w:rPr>
          <w:u w:val="none"/>
        </w:rPr>
        <w:t>Alle Bilder/Graphiken sollten möglichst bereits in der Bildschirmdarstellung 1-farbig angelegt sein.</w:t>
      </w:r>
      <w:r w:rsidR="005664F8">
        <w:rPr>
          <w:u w:val="none"/>
        </w:rPr>
        <w:t xml:space="preserve"> </w:t>
      </w:r>
      <w:r w:rsidR="005664F8" w:rsidRPr="005664F8">
        <w:rPr>
          <w:u w:val="none"/>
        </w:rPr>
        <w:t xml:space="preserve">Linien in Graphiken / Bildern sollten mit einer Stärke von mindesten 0,5 Punkt (keine Haarlinien) und Rasterflächen mit einem Wert von mindestens 12,5% und maximal mit 35% angelegt sein. </w:t>
      </w:r>
    </w:p>
    <w:p w:rsidR="005664F8" w:rsidRPr="005664F8" w:rsidRDefault="005664F8" w:rsidP="005664F8">
      <w:pPr>
        <w:pStyle w:val="ZWIRN-Aufzhlungeingerckt"/>
        <w:rPr>
          <w:u w:val="none"/>
        </w:rPr>
      </w:pPr>
      <w:r w:rsidRPr="005664F8">
        <w:rPr>
          <w:u w:val="none"/>
        </w:rPr>
        <w:t>Wenn die Schattierungen Schriften enthalten, bitte den Tonwert auf höchstens 20% einstellen oder eine weiße Schrift im dunklen Hintergrund (Tonwert mind. 60%) wählen.</w:t>
      </w:r>
    </w:p>
    <w:p w:rsidR="005664F8" w:rsidRPr="005664F8" w:rsidRDefault="005664F8" w:rsidP="005664F8">
      <w:pPr>
        <w:pStyle w:val="ZWIRN-Aufzhlungeingerckt"/>
        <w:rPr>
          <w:u w:val="none"/>
        </w:rPr>
      </w:pPr>
      <w:r w:rsidRPr="005664F8">
        <w:rPr>
          <w:u w:val="none"/>
        </w:rPr>
        <w:t xml:space="preserve">Bilder und Grafiken sind idealerweise in die PDF in möglichst hoher Auflösung eingebunden. Bitte liefern Sie </w:t>
      </w:r>
      <w:r w:rsidRPr="005664F8">
        <w:rPr>
          <w:u w:val="none"/>
        </w:rPr>
        <w:lastRenderedPageBreak/>
        <w:t>sie uns - auf Nachfrage - außerdem gesondert im Ursprungsformat als .</w:t>
      </w:r>
      <w:proofErr w:type="spellStart"/>
      <w:r w:rsidRPr="005664F8">
        <w:rPr>
          <w:u w:val="none"/>
        </w:rPr>
        <w:t>bmp</w:t>
      </w:r>
      <w:proofErr w:type="spellEnd"/>
      <w:proofErr w:type="gramStart"/>
      <w:r w:rsidRPr="005664F8">
        <w:rPr>
          <w:u w:val="none"/>
        </w:rPr>
        <w:t>,.</w:t>
      </w:r>
      <w:proofErr w:type="gramEnd"/>
      <w:r w:rsidRPr="005664F8">
        <w:rPr>
          <w:u w:val="none"/>
        </w:rPr>
        <w:t xml:space="preserve"> </w:t>
      </w:r>
      <w:proofErr w:type="spellStart"/>
      <w:r w:rsidRPr="005664F8">
        <w:rPr>
          <w:u w:val="none"/>
        </w:rPr>
        <w:t>tif</w:t>
      </w:r>
      <w:proofErr w:type="spellEnd"/>
      <w:r w:rsidRPr="005664F8">
        <w:rPr>
          <w:u w:val="none"/>
        </w:rPr>
        <w:t>, .</w:t>
      </w:r>
      <w:proofErr w:type="spellStart"/>
      <w:r w:rsidRPr="005664F8">
        <w:rPr>
          <w:u w:val="none"/>
        </w:rPr>
        <w:t>eps</w:t>
      </w:r>
      <w:proofErr w:type="spellEnd"/>
      <w:r w:rsidRPr="005664F8">
        <w:rPr>
          <w:u w:val="none"/>
        </w:rPr>
        <w:t xml:space="preserve">, </w:t>
      </w:r>
      <w:proofErr w:type="spellStart"/>
      <w:r w:rsidRPr="005664F8">
        <w:rPr>
          <w:u w:val="none"/>
        </w:rPr>
        <w:t>ems</w:t>
      </w:r>
      <w:proofErr w:type="spellEnd"/>
      <w:r w:rsidRPr="005664F8">
        <w:rPr>
          <w:u w:val="none"/>
        </w:rPr>
        <w:t>. oder .</w:t>
      </w:r>
      <w:proofErr w:type="spellStart"/>
      <w:r w:rsidRPr="005664F8">
        <w:rPr>
          <w:u w:val="none"/>
        </w:rPr>
        <w:t>jpg</w:t>
      </w:r>
      <w:proofErr w:type="spellEnd"/>
      <w:r w:rsidRPr="005664F8">
        <w:rPr>
          <w:u w:val="none"/>
        </w:rPr>
        <w:t xml:space="preserve">.-Datei. </w:t>
      </w:r>
    </w:p>
    <w:p w:rsidR="007815E4" w:rsidRDefault="005664F8" w:rsidP="005664F8">
      <w:pPr>
        <w:pStyle w:val="ZWIRN-Aufzhlungeingerckt"/>
      </w:pPr>
      <w:r w:rsidRPr="005664F8">
        <w:rPr>
          <w:u w:val="none"/>
        </w:rPr>
        <w:t>Schriftgrad des Textes innerhalb der Abbildung/Tabelle: mind. 8 p. Abbildungs- bzw. Tabellenunterschriften linksbündig. Bei Abbildungen im Querformat muss der Kolumnentitel oben stehen (oben = schmale Seite des Blattes); Abbildung nach links drehen.</w:t>
      </w:r>
    </w:p>
    <w:p w:rsidR="00C434A6" w:rsidRDefault="00C434A6" w:rsidP="00C434A6">
      <w:pPr>
        <w:pStyle w:val="ZWIRN-HaupttextAbstze"/>
      </w:pPr>
    </w:p>
    <w:p w:rsidR="007815E4" w:rsidRDefault="00B413FB" w:rsidP="00C96844">
      <w:pPr>
        <w:pStyle w:val="ZWIRN-HaupttextAbstze"/>
      </w:pPr>
      <w:r w:rsidRPr="00B413FB">
        <w:t>Alle Beiträge werden in einem Tagungsband des ZWIRN veröffentlicht.</w:t>
      </w:r>
    </w:p>
    <w:p w:rsidR="0033442A" w:rsidRDefault="0033442A" w:rsidP="00B727B6">
      <w:pPr>
        <w:pStyle w:val="ZWIRN-berschriften"/>
      </w:pPr>
      <w:r>
        <w:t>5. Zitation</w:t>
      </w:r>
    </w:p>
    <w:p w:rsidR="0033442A" w:rsidRDefault="0033442A" w:rsidP="0033442A">
      <w:pPr>
        <w:pStyle w:val="ZWIRN-HaupttextAbstze"/>
      </w:pPr>
      <w:r w:rsidRPr="0033442A">
        <w:rPr>
          <w:u w:val="single"/>
        </w:rPr>
        <w:t>Fußnoten:</w:t>
      </w:r>
      <w:r>
        <w:t xml:space="preserve"> Kurzangabe (z.B.: Nachname, Titel, Seite.)</w:t>
      </w:r>
    </w:p>
    <w:p w:rsidR="0033442A" w:rsidRDefault="0033442A" w:rsidP="0033442A">
      <w:pPr>
        <w:pStyle w:val="ZWIRN-HaupttextAbstze"/>
        <w:rPr>
          <w:u w:val="single"/>
        </w:rPr>
      </w:pPr>
      <w:r w:rsidRPr="0033442A">
        <w:rPr>
          <w:u w:val="single"/>
        </w:rPr>
        <w:t xml:space="preserve">Literaturverzeichnis: </w:t>
      </w:r>
    </w:p>
    <w:p w:rsidR="0033442A" w:rsidRPr="0033442A" w:rsidRDefault="0033442A" w:rsidP="0033442A">
      <w:pPr>
        <w:pStyle w:val="ZWIRN-HaupttextAbstze"/>
        <w:rPr>
          <w:i/>
        </w:rPr>
      </w:pPr>
      <w:r w:rsidRPr="0033442A">
        <w:rPr>
          <w:i/>
        </w:rPr>
        <w:t xml:space="preserve">Monografien: </w:t>
      </w:r>
    </w:p>
    <w:p w:rsidR="0033442A" w:rsidRPr="0033442A" w:rsidRDefault="0033442A" w:rsidP="0033442A">
      <w:pPr>
        <w:pStyle w:val="ZWIRN-HaupttextAbstze"/>
      </w:pPr>
      <w:r w:rsidRPr="0033442A">
        <w:t>Nachname, Vorname (Jahr): Titel der Monografie, Auflage, Ort, Jahr</w:t>
      </w:r>
    </w:p>
    <w:p w:rsidR="0033442A" w:rsidRPr="0033442A" w:rsidRDefault="0033442A" w:rsidP="0033442A">
      <w:pPr>
        <w:pStyle w:val="ZWIRN-HaupttextAbstze"/>
        <w:rPr>
          <w:i/>
        </w:rPr>
      </w:pPr>
      <w:r w:rsidRPr="0033442A">
        <w:rPr>
          <w:i/>
        </w:rPr>
        <w:t>Aufsatz in Sammelwerken:</w:t>
      </w:r>
    </w:p>
    <w:p w:rsidR="0033442A" w:rsidRPr="0033442A" w:rsidRDefault="0033442A" w:rsidP="0033442A">
      <w:pPr>
        <w:pStyle w:val="ZWIRN-HaupttextAbstze"/>
      </w:pPr>
      <w:r w:rsidRPr="0033442A">
        <w:t>Nachname, Vorname (Jahr): Titel des Aufsatzes, in: Nachname, Vorname (Hrsg.): Titel des We</w:t>
      </w:r>
      <w:r w:rsidR="00616790">
        <w:t xml:space="preserve">rkes, Auflage, Ort, Jahr, S. </w:t>
      </w:r>
    </w:p>
    <w:p w:rsidR="0033442A" w:rsidRPr="0033442A" w:rsidRDefault="0033442A" w:rsidP="0033442A">
      <w:pPr>
        <w:pStyle w:val="ZWIRN-HaupttextAbstze"/>
        <w:rPr>
          <w:i/>
        </w:rPr>
      </w:pPr>
      <w:r w:rsidRPr="0033442A">
        <w:rPr>
          <w:i/>
        </w:rPr>
        <w:t>Aufsatz in Zeitschriften:</w:t>
      </w:r>
    </w:p>
    <w:p w:rsidR="0033442A" w:rsidRPr="0033442A" w:rsidRDefault="0033442A" w:rsidP="0033442A">
      <w:pPr>
        <w:pStyle w:val="ZWIRN-HaupttextAbstze"/>
      </w:pPr>
      <w:r w:rsidRPr="0033442A">
        <w:t xml:space="preserve">Nachname, Vorname (Jahr): Titel des Aufsatzes, in: Name der Zeitschrift, Jahr, Heft od. Ausgabe, Nr., S. </w:t>
      </w:r>
    </w:p>
    <w:p w:rsidR="0033442A" w:rsidRPr="0033442A" w:rsidRDefault="0033442A" w:rsidP="0033442A">
      <w:pPr>
        <w:pStyle w:val="ZWIRN-HaupttextAbstze"/>
        <w:rPr>
          <w:i/>
        </w:rPr>
      </w:pPr>
      <w:r w:rsidRPr="0033442A">
        <w:rPr>
          <w:i/>
        </w:rPr>
        <w:t>Weitere Ordnungskriterien</w:t>
      </w:r>
      <w:r>
        <w:rPr>
          <w:i/>
        </w:rPr>
        <w:t>:</w:t>
      </w:r>
    </w:p>
    <w:p w:rsidR="0033442A" w:rsidRPr="0033442A" w:rsidRDefault="0033442A" w:rsidP="0033442A">
      <w:pPr>
        <w:pStyle w:val="ZWIRN-HaupttextAbstze"/>
      </w:pPr>
      <w:r w:rsidRPr="0033442A">
        <w:t>Stichwort (aus Kurztitel) als weiteres Ordnungskriterium, falls Jahreszahl nicht ausreichend.</w:t>
      </w:r>
    </w:p>
    <w:p w:rsidR="0033442A" w:rsidRPr="0033442A" w:rsidRDefault="0033442A" w:rsidP="0033442A">
      <w:pPr>
        <w:pStyle w:val="ZWIRN-HaupttextAbstze"/>
      </w:pPr>
      <w:r w:rsidRPr="0033442A">
        <w:t xml:space="preserve">Bsp.: </w:t>
      </w:r>
    </w:p>
    <w:p w:rsidR="0033442A" w:rsidRPr="0033442A" w:rsidRDefault="0033442A" w:rsidP="0033442A">
      <w:pPr>
        <w:pStyle w:val="ZWIRN-HaupttextAbstze"/>
      </w:pPr>
      <w:r w:rsidRPr="0033442A">
        <w:t>Nachname, Vorname (Jahr), „Stichwort“: …</w:t>
      </w:r>
    </w:p>
    <w:p w:rsidR="0033442A" w:rsidRDefault="0033442A" w:rsidP="00B727B6">
      <w:pPr>
        <w:pStyle w:val="ZWIRN-berschriften"/>
      </w:pPr>
    </w:p>
    <w:p w:rsidR="00B727B6" w:rsidRPr="00B727B6" w:rsidRDefault="0033442A" w:rsidP="00B727B6">
      <w:pPr>
        <w:pStyle w:val="ZWIRN-berschriften"/>
      </w:pPr>
      <w:r>
        <w:t>6</w:t>
      </w:r>
      <w:r w:rsidR="007815E4">
        <w:t>.</w:t>
      </w:r>
      <w:r w:rsidR="007815E4">
        <w:tab/>
        <w:t>Manuskriptübermittelung</w:t>
      </w:r>
    </w:p>
    <w:p w:rsidR="009B7292" w:rsidRDefault="007815E4" w:rsidP="00E3334A">
      <w:pPr>
        <w:pStyle w:val="ZWIRN-HaupttextAbstze"/>
      </w:pPr>
      <w:r>
        <w:t xml:space="preserve">Email-Versand: Legen Sie den Text und alle Bilder in </w:t>
      </w:r>
      <w:r>
        <w:rPr>
          <w:b/>
          <w:bCs/>
        </w:rPr>
        <w:t>ein</w:t>
      </w:r>
      <w:r>
        <w:t xml:space="preserve"> File ab (ideal MS Word). Bezeichnen Sie die Datei folgendermaßen: Autor (z.B. Autorenname.doc</w:t>
      </w:r>
      <w:r w:rsidR="000671ED">
        <w:t>x</w:t>
      </w:r>
      <w:r>
        <w:t xml:space="preserve">). </w:t>
      </w:r>
      <w:r w:rsidR="009B7292" w:rsidRPr="004E370D">
        <w:t xml:space="preserve">Bitte </w:t>
      </w:r>
      <w:r w:rsidR="009B7292">
        <w:t xml:space="preserve">schicken Sie zusätzlich eine PDF-Version, die </w:t>
      </w:r>
      <w:r w:rsidR="009B7292" w:rsidRPr="004E370D">
        <w:t xml:space="preserve">nur </w:t>
      </w:r>
      <w:r w:rsidR="009B7292" w:rsidRPr="004E370D">
        <w:rPr>
          <w:u w:val="single"/>
        </w:rPr>
        <w:t>zu Kontrollzwecken</w:t>
      </w:r>
      <w:r w:rsidR="009B7292" w:rsidRPr="004E370D">
        <w:t xml:space="preserve"> </w:t>
      </w:r>
      <w:r w:rsidR="009B7292">
        <w:t>dient, mit.</w:t>
      </w:r>
    </w:p>
    <w:p w:rsidR="007815E4" w:rsidRDefault="007815E4" w:rsidP="00E3334A">
      <w:pPr>
        <w:pStyle w:val="ZWIRN-HaupttextAbstze"/>
      </w:pPr>
      <w:r>
        <w:t>Senden Sie das Manuskript als Anhang zu</w:t>
      </w:r>
      <w:r>
        <w:rPr>
          <w:b/>
          <w:color w:val="000000"/>
        </w:rPr>
        <w:t xml:space="preserve"> </w:t>
      </w:r>
      <w:hyperlink r:id="rId7" w:history="1">
        <w:r w:rsidR="00B413FB" w:rsidRPr="00FB5A4A">
          <w:rPr>
            <w:rStyle w:val="Hyperlink"/>
            <w:b/>
          </w:rPr>
          <w:t>zwirn@ostfalia.de</w:t>
        </w:r>
      </w:hyperlink>
    </w:p>
    <w:p w:rsidR="00EC4BED" w:rsidRDefault="00EC4BED" w:rsidP="00E3334A">
      <w:pPr>
        <w:pStyle w:val="ZWIRN-HaupttextAbstze"/>
      </w:pPr>
    </w:p>
    <w:p w:rsidR="00DF6E80" w:rsidRDefault="00DF6E80" w:rsidP="00EC4BED">
      <w:pPr>
        <w:pStyle w:val="ZWIRN-Bildbeschriftung"/>
      </w:pPr>
      <w:r w:rsidRPr="00CE191A">
        <w:rPr>
          <w:noProof/>
        </w:rPr>
        <w:drawing>
          <wp:inline distT="0" distB="0" distL="0" distR="0" wp14:anchorId="0E5F2313" wp14:editId="72D145FF">
            <wp:extent cx="1520041" cy="1598119"/>
            <wp:effectExtent l="0" t="0" r="4445" b="254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sw_ws_ger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t="21154" r="22564" b="21154"/>
                    <a:stretch/>
                  </pic:blipFill>
                  <pic:spPr bwMode="auto">
                    <a:xfrm>
                      <a:off x="0" y="0"/>
                      <a:ext cx="1550014" cy="162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91A" w:rsidRDefault="00E3334A" w:rsidP="00EC4BED">
      <w:pPr>
        <w:pStyle w:val="ZWIRN-Bildbeschriftung"/>
      </w:pPr>
      <w:r>
        <w:t>Bild 1:</w:t>
      </w:r>
      <w:r>
        <w:tab/>
      </w:r>
      <w:r w:rsidR="007815E4" w:rsidRPr="00097275">
        <w:t>Beispiel für Bildunterschri</w:t>
      </w:r>
      <w:r w:rsidR="00A720A0">
        <w:t>ft</w:t>
      </w:r>
    </w:p>
    <w:p w:rsidR="00DF6E80" w:rsidRPr="00DF6E80" w:rsidRDefault="00DF6E80" w:rsidP="00DF6E80">
      <w:pPr>
        <w:pStyle w:val="ZWIRN-HaupttextAbstze"/>
      </w:pPr>
    </w:p>
    <w:p w:rsidR="007815E4" w:rsidRDefault="007815E4" w:rsidP="00E3334A">
      <w:pPr>
        <w:pStyle w:val="ZWIRN-Danksagungs-berschrift"/>
      </w:pPr>
      <w:r>
        <w:t>Danksagung</w:t>
      </w:r>
    </w:p>
    <w:p w:rsidR="007815E4" w:rsidRDefault="007815E4" w:rsidP="00E3334A">
      <w:pPr>
        <w:pStyle w:val="ZWIRN-Danksagungstext"/>
      </w:pPr>
      <w:r>
        <w:t xml:space="preserve">Die Autoren bedanken sich </w:t>
      </w:r>
      <w:r w:rsidRPr="00B938DE">
        <w:t xml:space="preserve">für </w:t>
      </w:r>
      <w:r w:rsidRPr="00097275">
        <w:t>z. B. die Unterstützung bei Fördermittelgebern, Firmen, Einrichtungen, Institut</w:t>
      </w:r>
      <w:r w:rsidRPr="00097275">
        <w:t>i</w:t>
      </w:r>
      <w:r w:rsidRPr="00097275">
        <w:t>onen usw., wenn gewünscht – keine Notwendigkeit</w:t>
      </w:r>
    </w:p>
    <w:p w:rsidR="00005C15" w:rsidRPr="00F4257A" w:rsidRDefault="00005C15" w:rsidP="00AA7B9B">
      <w:pPr>
        <w:pStyle w:val="ZWIRN-HaupttextAbstze"/>
      </w:pPr>
      <w:r>
        <w:t>TIPP: Für eine nächste Seite bitte „Seitenumbruch“ einfügen.</w:t>
      </w:r>
    </w:p>
    <w:sectPr w:rsidR="00005C15" w:rsidRPr="00F4257A" w:rsidSect="00640906">
      <w:type w:val="continuous"/>
      <w:pgSz w:w="11906" w:h="16838" w:code="9"/>
      <w:pgMar w:top="737" w:right="1418" w:bottom="1134" w:left="1418" w:header="720" w:footer="720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F48E26-864A-4B37-B7B7-C8D49D7F8A27}"/>
    <w:embedBold r:id="rId2" w:fontKey="{0F97FD8E-1D91-4A8C-B515-647DDD84706C}"/>
    <w:embedItalic r:id="rId3" w:fontKey="{2DB6CC6C-70A1-4F1B-AF01-4659C25060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ylusImperial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755B9"/>
    <w:multiLevelType w:val="hybridMultilevel"/>
    <w:tmpl w:val="FAE483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2741B"/>
    <w:multiLevelType w:val="hybridMultilevel"/>
    <w:tmpl w:val="5C9C49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326B9"/>
    <w:multiLevelType w:val="hybridMultilevel"/>
    <w:tmpl w:val="35FECE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6331AB"/>
    <w:multiLevelType w:val="hybridMultilevel"/>
    <w:tmpl w:val="D0A4CE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365F41"/>
    <w:multiLevelType w:val="hybridMultilevel"/>
    <w:tmpl w:val="1728B9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095E54"/>
    <w:multiLevelType w:val="hybridMultilevel"/>
    <w:tmpl w:val="65DE8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3FB"/>
    <w:rsid w:val="00005C15"/>
    <w:rsid w:val="000071D9"/>
    <w:rsid w:val="00013F49"/>
    <w:rsid w:val="00020884"/>
    <w:rsid w:val="000621C8"/>
    <w:rsid w:val="00063173"/>
    <w:rsid w:val="000671ED"/>
    <w:rsid w:val="00081A25"/>
    <w:rsid w:val="000923EE"/>
    <w:rsid w:val="00097D64"/>
    <w:rsid w:val="00120296"/>
    <w:rsid w:val="00135E7B"/>
    <w:rsid w:val="00170535"/>
    <w:rsid w:val="001B34AE"/>
    <w:rsid w:val="001E3188"/>
    <w:rsid w:val="00202AB6"/>
    <w:rsid w:val="00222EDB"/>
    <w:rsid w:val="002520E8"/>
    <w:rsid w:val="00260CDF"/>
    <w:rsid w:val="00265356"/>
    <w:rsid w:val="00265464"/>
    <w:rsid w:val="0028410F"/>
    <w:rsid w:val="002B74B4"/>
    <w:rsid w:val="002E533D"/>
    <w:rsid w:val="002F16D1"/>
    <w:rsid w:val="00305B2B"/>
    <w:rsid w:val="0031128F"/>
    <w:rsid w:val="00313236"/>
    <w:rsid w:val="0032294C"/>
    <w:rsid w:val="0033442A"/>
    <w:rsid w:val="003902DA"/>
    <w:rsid w:val="003A3641"/>
    <w:rsid w:val="003C65A4"/>
    <w:rsid w:val="00475D29"/>
    <w:rsid w:val="00481688"/>
    <w:rsid w:val="00500998"/>
    <w:rsid w:val="00501BAA"/>
    <w:rsid w:val="005139FD"/>
    <w:rsid w:val="00547508"/>
    <w:rsid w:val="0056245F"/>
    <w:rsid w:val="005664F8"/>
    <w:rsid w:val="005B17B7"/>
    <w:rsid w:val="005B7F7E"/>
    <w:rsid w:val="00601F08"/>
    <w:rsid w:val="00616790"/>
    <w:rsid w:val="00626731"/>
    <w:rsid w:val="00640906"/>
    <w:rsid w:val="00642615"/>
    <w:rsid w:val="00652F42"/>
    <w:rsid w:val="006811A2"/>
    <w:rsid w:val="006A2D7D"/>
    <w:rsid w:val="006B32D9"/>
    <w:rsid w:val="0071349E"/>
    <w:rsid w:val="007339F3"/>
    <w:rsid w:val="00755422"/>
    <w:rsid w:val="00766B32"/>
    <w:rsid w:val="007815E4"/>
    <w:rsid w:val="007825F5"/>
    <w:rsid w:val="007926CC"/>
    <w:rsid w:val="007A23F0"/>
    <w:rsid w:val="007B50E9"/>
    <w:rsid w:val="00851371"/>
    <w:rsid w:val="00852D57"/>
    <w:rsid w:val="00886825"/>
    <w:rsid w:val="008F20C1"/>
    <w:rsid w:val="0094490E"/>
    <w:rsid w:val="00997F0F"/>
    <w:rsid w:val="009A78D2"/>
    <w:rsid w:val="009B7292"/>
    <w:rsid w:val="009E77CF"/>
    <w:rsid w:val="009F530F"/>
    <w:rsid w:val="00A52CF8"/>
    <w:rsid w:val="00A70888"/>
    <w:rsid w:val="00A720A0"/>
    <w:rsid w:val="00AA7B9B"/>
    <w:rsid w:val="00AB1C17"/>
    <w:rsid w:val="00AB4A61"/>
    <w:rsid w:val="00AE1088"/>
    <w:rsid w:val="00AF1A9B"/>
    <w:rsid w:val="00B413FB"/>
    <w:rsid w:val="00B727B6"/>
    <w:rsid w:val="00B82B48"/>
    <w:rsid w:val="00B86849"/>
    <w:rsid w:val="00BB3406"/>
    <w:rsid w:val="00BD2F75"/>
    <w:rsid w:val="00BE2726"/>
    <w:rsid w:val="00BF1BFB"/>
    <w:rsid w:val="00BF3409"/>
    <w:rsid w:val="00C01AAC"/>
    <w:rsid w:val="00C434A6"/>
    <w:rsid w:val="00C443FD"/>
    <w:rsid w:val="00C6124F"/>
    <w:rsid w:val="00C8783E"/>
    <w:rsid w:val="00C93B44"/>
    <w:rsid w:val="00C96844"/>
    <w:rsid w:val="00CB32AC"/>
    <w:rsid w:val="00CE191A"/>
    <w:rsid w:val="00D62F45"/>
    <w:rsid w:val="00D767C2"/>
    <w:rsid w:val="00D85498"/>
    <w:rsid w:val="00D97B66"/>
    <w:rsid w:val="00DD0199"/>
    <w:rsid w:val="00DF6E80"/>
    <w:rsid w:val="00E32375"/>
    <w:rsid w:val="00E3334A"/>
    <w:rsid w:val="00E53B64"/>
    <w:rsid w:val="00E62213"/>
    <w:rsid w:val="00E65200"/>
    <w:rsid w:val="00E67291"/>
    <w:rsid w:val="00EC4BED"/>
    <w:rsid w:val="00EF2B44"/>
    <w:rsid w:val="00F04D64"/>
    <w:rsid w:val="00F4257A"/>
    <w:rsid w:val="00F84C57"/>
    <w:rsid w:val="00F900D2"/>
    <w:rsid w:val="00FE0959"/>
    <w:rsid w:val="00FE3B4E"/>
    <w:rsid w:val="00FE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0884"/>
    <w:pPr>
      <w:widowControl w:val="0"/>
      <w:snapToGrid w:val="0"/>
      <w:spacing w:after="0" w:line="240" w:lineRule="auto"/>
    </w:pPr>
    <w:rPr>
      <w:rFonts w:ascii="StylusImperial" w:eastAsia="Times New Roman" w:hAnsi="StylusImperial" w:cs="Times New Roman"/>
      <w:sz w:val="24"/>
      <w:szCs w:val="20"/>
      <w:lang w:val="en-US" w:eastAsia="de-DE"/>
    </w:rPr>
  </w:style>
  <w:style w:type="paragraph" w:styleId="berschrift3">
    <w:name w:val="heading 3"/>
    <w:basedOn w:val="Standard"/>
    <w:next w:val="Standard"/>
    <w:link w:val="berschrift3Zchn"/>
    <w:qFormat/>
    <w:rsid w:val="007815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7815E4"/>
    <w:rPr>
      <w:rFonts w:ascii="Arial" w:eastAsia="Times New Roman" w:hAnsi="Arial" w:cs="Arial"/>
      <w:b/>
      <w:bCs/>
      <w:sz w:val="26"/>
      <w:szCs w:val="26"/>
      <w:lang w:val="en-US" w:eastAsia="de-DE"/>
    </w:rPr>
  </w:style>
  <w:style w:type="character" w:styleId="Hyperlink">
    <w:name w:val="Hyperlink"/>
    <w:rsid w:val="007815E4"/>
    <w:rPr>
      <w:color w:val="0000FF"/>
      <w:u w:val="single"/>
    </w:rPr>
  </w:style>
  <w:style w:type="paragraph" w:customStyle="1" w:styleId="ZWIRN-TitelderLangfassung">
    <w:name w:val="ZWIRN - Titel der Langfassung"/>
    <w:basedOn w:val="Standard"/>
    <w:next w:val="ZWIRN-Autorennamen"/>
    <w:qFormat/>
    <w:rsid w:val="00640906"/>
    <w:pPr>
      <w:spacing w:after="240" w:line="312" w:lineRule="auto"/>
      <w:contextualSpacing/>
      <w:jc w:val="center"/>
    </w:pPr>
    <w:rPr>
      <w:rFonts w:ascii="Times New Roman" w:hAnsi="Times New Roman"/>
      <w:b/>
      <w:caps/>
      <w:szCs w:val="24"/>
      <w:lang w:val="de-DE"/>
    </w:rPr>
  </w:style>
  <w:style w:type="paragraph" w:customStyle="1" w:styleId="ZWIRN-Autorennamen">
    <w:name w:val="ZWIRN - Autorennamen"/>
    <w:basedOn w:val="Standard"/>
    <w:next w:val="ZWIRN-EinrichtungsnameAdresse"/>
    <w:qFormat/>
    <w:rsid w:val="00640906"/>
    <w:pPr>
      <w:spacing w:line="312" w:lineRule="auto"/>
      <w:contextualSpacing/>
      <w:jc w:val="center"/>
    </w:pPr>
    <w:rPr>
      <w:rFonts w:ascii="Times New Roman" w:hAnsi="Times New Roman"/>
      <w:szCs w:val="24"/>
      <w:lang w:val="de-DE"/>
    </w:rPr>
  </w:style>
  <w:style w:type="paragraph" w:customStyle="1" w:styleId="ZWIRN-EinrichtungsnameAdresse">
    <w:name w:val="ZWIRN - Einrichtungsname+Adresse"/>
    <w:basedOn w:val="Standard"/>
    <w:next w:val="ZWIRN-Abstrakt"/>
    <w:qFormat/>
    <w:rsid w:val="00640906"/>
    <w:pPr>
      <w:spacing w:after="200" w:line="312" w:lineRule="auto"/>
      <w:contextualSpacing/>
      <w:jc w:val="center"/>
    </w:pPr>
    <w:rPr>
      <w:rFonts w:ascii="Times New Roman" w:hAnsi="Times New Roman"/>
      <w:sz w:val="20"/>
      <w:lang w:val="de-DE"/>
    </w:rPr>
  </w:style>
  <w:style w:type="paragraph" w:customStyle="1" w:styleId="ZWIRN-Abstrakt">
    <w:name w:val="ZWIRN - Abstrakt"/>
    <w:basedOn w:val="Standard"/>
    <w:qFormat/>
    <w:rsid w:val="00DF6E80"/>
    <w:pPr>
      <w:spacing w:line="312" w:lineRule="auto"/>
      <w:contextualSpacing/>
      <w:jc w:val="both"/>
    </w:pPr>
    <w:rPr>
      <w:rFonts w:ascii="Times New Roman" w:hAnsi="Times New Roman"/>
      <w:sz w:val="20"/>
      <w:lang w:val="de-DE"/>
    </w:rPr>
  </w:style>
  <w:style w:type="paragraph" w:customStyle="1" w:styleId="ZWIRN-Abstrakt2">
    <w:name w:val="ZWIRN - Abstrakt 2"/>
    <w:basedOn w:val="Standard"/>
    <w:next w:val="ZWIRN-berschriften"/>
    <w:qFormat/>
    <w:rsid w:val="00DF6E80"/>
    <w:pPr>
      <w:tabs>
        <w:tab w:val="left" w:pos="0"/>
      </w:tabs>
      <w:spacing w:after="200" w:line="312" w:lineRule="auto"/>
      <w:contextualSpacing/>
      <w:jc w:val="both"/>
    </w:pPr>
    <w:rPr>
      <w:rFonts w:ascii="Times New Roman" w:hAnsi="Times New Roman"/>
      <w:sz w:val="20"/>
      <w:lang w:val="en-GB"/>
    </w:rPr>
  </w:style>
  <w:style w:type="paragraph" w:customStyle="1" w:styleId="ZWIRN-berschriften">
    <w:name w:val="ZWIRN - Überschriften"/>
    <w:basedOn w:val="Standard"/>
    <w:next w:val="ZWIRN-HaupttextAbstze"/>
    <w:qFormat/>
    <w:rsid w:val="00640906"/>
    <w:pPr>
      <w:tabs>
        <w:tab w:val="left" w:pos="0"/>
        <w:tab w:val="left" w:pos="284"/>
      </w:tabs>
      <w:spacing w:before="200" w:after="100" w:line="312" w:lineRule="auto"/>
      <w:contextualSpacing/>
      <w:jc w:val="both"/>
    </w:pPr>
    <w:rPr>
      <w:rFonts w:ascii="Times New Roman" w:hAnsi="Times New Roman" w:cs="Arial"/>
      <w:b/>
      <w:sz w:val="20"/>
      <w:lang w:val="de-DE"/>
    </w:rPr>
  </w:style>
  <w:style w:type="paragraph" w:customStyle="1" w:styleId="ZWIRN-HaupttextAbstze">
    <w:name w:val="ZWIRN - Haupttext (Absätze)"/>
    <w:basedOn w:val="Standard"/>
    <w:qFormat/>
    <w:rsid w:val="00640906"/>
    <w:pPr>
      <w:tabs>
        <w:tab w:val="left" w:pos="170"/>
        <w:tab w:val="left" w:pos="227"/>
        <w:tab w:val="left" w:pos="284"/>
      </w:tabs>
      <w:spacing w:after="60" w:line="312" w:lineRule="auto"/>
      <w:jc w:val="both"/>
    </w:pPr>
    <w:rPr>
      <w:rFonts w:ascii="Times New Roman" w:hAnsi="Times New Roman" w:cs="Arial"/>
      <w:sz w:val="20"/>
      <w:lang w:val="de-DE"/>
    </w:rPr>
  </w:style>
  <w:style w:type="paragraph" w:customStyle="1" w:styleId="ZWIRN-Bildbeschriftung">
    <w:name w:val="ZWIRN - Bildbeschriftung"/>
    <w:basedOn w:val="Standard"/>
    <w:next w:val="ZWIRN-HaupttextAbstze"/>
    <w:qFormat/>
    <w:rsid w:val="005664F8"/>
    <w:pPr>
      <w:spacing w:after="200" w:line="312" w:lineRule="auto"/>
      <w:contextualSpacing/>
    </w:pPr>
    <w:rPr>
      <w:rFonts w:ascii="Times New Roman" w:hAnsi="Times New Roman" w:cs="Arial"/>
      <w:i/>
      <w:sz w:val="18"/>
      <w:szCs w:val="18"/>
      <w:lang w:val="de-DE"/>
    </w:rPr>
  </w:style>
  <w:style w:type="paragraph" w:customStyle="1" w:styleId="ZWIRN-Danksagungs-berschrift">
    <w:name w:val="ZWIRN - Danksagungs-Überschrift"/>
    <w:basedOn w:val="Standard"/>
    <w:next w:val="ZWIRN-Danksagungstext"/>
    <w:qFormat/>
    <w:rsid w:val="00640906"/>
    <w:pPr>
      <w:spacing w:after="60" w:line="312" w:lineRule="auto"/>
      <w:contextualSpacing/>
      <w:jc w:val="both"/>
    </w:pPr>
    <w:rPr>
      <w:rFonts w:ascii="Times New Roman" w:hAnsi="Times New Roman" w:cs="Arial"/>
      <w:b/>
      <w:sz w:val="20"/>
      <w:lang w:val="de-DE"/>
    </w:rPr>
  </w:style>
  <w:style w:type="paragraph" w:customStyle="1" w:styleId="ZWIRN-Danksagungstext">
    <w:name w:val="ZWIRN - Danksagungstext"/>
    <w:basedOn w:val="Standard"/>
    <w:next w:val="ZWIRN-Literaturverzeichnis-berschrift"/>
    <w:qFormat/>
    <w:rsid w:val="00640906"/>
    <w:pPr>
      <w:spacing w:after="200" w:line="312" w:lineRule="auto"/>
      <w:contextualSpacing/>
      <w:jc w:val="both"/>
    </w:pPr>
    <w:rPr>
      <w:rFonts w:ascii="Times New Roman" w:hAnsi="Times New Roman" w:cs="Arial"/>
      <w:sz w:val="20"/>
      <w:lang w:val="de-DE"/>
    </w:rPr>
  </w:style>
  <w:style w:type="paragraph" w:customStyle="1" w:styleId="ZWIRN-Literaturverzeichnis-berschrift">
    <w:name w:val="ZWIRN - Literaturverzeichnis-Überschrift"/>
    <w:basedOn w:val="Standard"/>
    <w:next w:val="ZWIRN-Literaturverzeichnisangaben"/>
    <w:qFormat/>
    <w:rsid w:val="00640906"/>
    <w:pPr>
      <w:spacing w:line="312" w:lineRule="auto"/>
      <w:contextualSpacing/>
      <w:jc w:val="both"/>
    </w:pPr>
    <w:rPr>
      <w:rFonts w:ascii="Times New Roman" w:hAnsi="Times New Roman" w:cs="Arial"/>
      <w:b/>
      <w:sz w:val="20"/>
      <w:lang w:val="de-DE"/>
    </w:rPr>
  </w:style>
  <w:style w:type="paragraph" w:customStyle="1" w:styleId="ZWIRN-Literaturverzeichnisangaben">
    <w:name w:val="ZWIRN - Literaturverzeichnisangaben"/>
    <w:basedOn w:val="Standard"/>
    <w:qFormat/>
    <w:rsid w:val="00640906"/>
    <w:pPr>
      <w:spacing w:after="200" w:line="312" w:lineRule="auto"/>
      <w:ind w:left="425" w:hanging="425"/>
      <w:contextualSpacing/>
      <w:jc w:val="both"/>
    </w:pPr>
    <w:rPr>
      <w:rFonts w:ascii="Times New Roman" w:hAnsi="Times New Roman" w:cs="Arial"/>
      <w:sz w:val="20"/>
      <w:lang w:val="de-DE"/>
    </w:rPr>
  </w:style>
  <w:style w:type="paragraph" w:customStyle="1" w:styleId="ZWIRN-Hinweistexte">
    <w:name w:val="ZWIRN - Hinweistexte"/>
    <w:basedOn w:val="Standard"/>
    <w:next w:val="ZWIRN-berschriften"/>
    <w:qFormat/>
    <w:rsid w:val="00640906"/>
    <w:pPr>
      <w:spacing w:after="200" w:line="312" w:lineRule="auto"/>
      <w:ind w:left="1707" w:hanging="1537"/>
      <w:contextualSpacing/>
      <w:jc w:val="both"/>
    </w:pPr>
    <w:rPr>
      <w:rFonts w:ascii="Times New Roman" w:hAnsi="Times New Roman" w:cs="Arial"/>
      <w:sz w:val="20"/>
      <w:lang w:val="de-DE"/>
    </w:rPr>
  </w:style>
  <w:style w:type="paragraph" w:customStyle="1" w:styleId="ZWIRN-Bild">
    <w:name w:val="ZWIRN - Bild"/>
    <w:basedOn w:val="Standard"/>
    <w:next w:val="ZWIRN-Bildbeschriftung"/>
    <w:qFormat/>
    <w:rsid w:val="00640906"/>
    <w:pPr>
      <w:framePr w:w="4621" w:h="1701" w:hSpace="57" w:wrap="notBeside" w:vAnchor="text" w:hAnchor="text" w:xAlign="center" w:y="1"/>
      <w:spacing w:after="60" w:line="312" w:lineRule="auto"/>
    </w:pPr>
    <w:rPr>
      <w:rFonts w:ascii="Times New Roman" w:hAnsi="Times New Roman"/>
      <w:sz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B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B44"/>
    <w:rPr>
      <w:rFonts w:ascii="Tahoma" w:eastAsia="Times New Roman" w:hAnsi="Tahoma" w:cs="Tahoma"/>
      <w:sz w:val="16"/>
      <w:szCs w:val="16"/>
      <w:lang w:val="en-US" w:eastAsia="de-DE"/>
    </w:rPr>
  </w:style>
  <w:style w:type="paragraph" w:customStyle="1" w:styleId="ZWIRN-AbstraktLeerzeile6pt">
    <w:name w:val="ZWIRN - Abstrakt Leerzeile 6pt"/>
    <w:basedOn w:val="ZWIRN-Abstrakt"/>
    <w:next w:val="ZWIRN-Abstrakt2"/>
    <w:qFormat/>
    <w:rsid w:val="00DF6E80"/>
    <w:rPr>
      <w:sz w:val="12"/>
      <w:szCs w:val="12"/>
    </w:rPr>
  </w:style>
  <w:style w:type="paragraph" w:customStyle="1" w:styleId="ZWIRN-Aufzhlungeingerckt">
    <w:name w:val="ZWIRN - Aufzählung eingerückt"/>
    <w:basedOn w:val="ZWIRN-HaupttextAbstze"/>
    <w:qFormat/>
    <w:rsid w:val="00640906"/>
    <w:pPr>
      <w:spacing w:after="0"/>
      <w:ind w:left="170"/>
    </w:pPr>
    <w:rPr>
      <w:u w:val="single"/>
    </w:rPr>
  </w:style>
  <w:style w:type="paragraph" w:customStyle="1" w:styleId="ISCM-Abstract2">
    <w:name w:val="ISCM - Abstract 2"/>
    <w:basedOn w:val="Standard"/>
    <w:next w:val="Standard"/>
    <w:rsid w:val="00E32375"/>
    <w:pPr>
      <w:widowControl/>
      <w:tabs>
        <w:tab w:val="left" w:pos="0"/>
      </w:tabs>
      <w:snapToGrid/>
      <w:jc w:val="both"/>
    </w:pPr>
    <w:rPr>
      <w:rFonts w:ascii="Times New Roman" w:hAnsi="Times New Roman"/>
      <w:noProof/>
      <w:sz w:val="20"/>
      <w:lang w:val="en-GB"/>
    </w:rPr>
  </w:style>
  <w:style w:type="character" w:customStyle="1" w:styleId="hsmw-contact-name">
    <w:name w:val="hsmw-contact-name"/>
    <w:basedOn w:val="Absatz-Standardschriftart"/>
    <w:rsid w:val="000671ED"/>
  </w:style>
  <w:style w:type="character" w:styleId="BesuchterHyperlink">
    <w:name w:val="FollowedHyperlink"/>
    <w:basedOn w:val="Absatz-Standardschriftart"/>
    <w:uiPriority w:val="99"/>
    <w:semiHidden/>
    <w:unhideWhenUsed/>
    <w:rsid w:val="005624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0884"/>
    <w:pPr>
      <w:widowControl w:val="0"/>
      <w:snapToGrid w:val="0"/>
      <w:spacing w:after="0" w:line="240" w:lineRule="auto"/>
    </w:pPr>
    <w:rPr>
      <w:rFonts w:ascii="StylusImperial" w:eastAsia="Times New Roman" w:hAnsi="StylusImperial" w:cs="Times New Roman"/>
      <w:sz w:val="24"/>
      <w:szCs w:val="20"/>
      <w:lang w:val="en-US" w:eastAsia="de-DE"/>
    </w:rPr>
  </w:style>
  <w:style w:type="paragraph" w:styleId="berschrift3">
    <w:name w:val="heading 3"/>
    <w:basedOn w:val="Standard"/>
    <w:next w:val="Standard"/>
    <w:link w:val="berschrift3Zchn"/>
    <w:qFormat/>
    <w:rsid w:val="007815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7815E4"/>
    <w:rPr>
      <w:rFonts w:ascii="Arial" w:eastAsia="Times New Roman" w:hAnsi="Arial" w:cs="Arial"/>
      <w:b/>
      <w:bCs/>
      <w:sz w:val="26"/>
      <w:szCs w:val="26"/>
      <w:lang w:val="en-US" w:eastAsia="de-DE"/>
    </w:rPr>
  </w:style>
  <w:style w:type="character" w:styleId="Hyperlink">
    <w:name w:val="Hyperlink"/>
    <w:rsid w:val="007815E4"/>
    <w:rPr>
      <w:color w:val="0000FF"/>
      <w:u w:val="single"/>
    </w:rPr>
  </w:style>
  <w:style w:type="paragraph" w:customStyle="1" w:styleId="ZWIRN-TitelderLangfassung">
    <w:name w:val="ZWIRN - Titel der Langfassung"/>
    <w:basedOn w:val="Standard"/>
    <w:next w:val="ZWIRN-Autorennamen"/>
    <w:qFormat/>
    <w:rsid w:val="00640906"/>
    <w:pPr>
      <w:spacing w:after="240" w:line="312" w:lineRule="auto"/>
      <w:contextualSpacing/>
      <w:jc w:val="center"/>
    </w:pPr>
    <w:rPr>
      <w:rFonts w:ascii="Times New Roman" w:hAnsi="Times New Roman"/>
      <w:b/>
      <w:caps/>
      <w:szCs w:val="24"/>
      <w:lang w:val="de-DE"/>
    </w:rPr>
  </w:style>
  <w:style w:type="paragraph" w:customStyle="1" w:styleId="ZWIRN-Autorennamen">
    <w:name w:val="ZWIRN - Autorennamen"/>
    <w:basedOn w:val="Standard"/>
    <w:next w:val="ZWIRN-EinrichtungsnameAdresse"/>
    <w:qFormat/>
    <w:rsid w:val="00640906"/>
    <w:pPr>
      <w:spacing w:line="312" w:lineRule="auto"/>
      <w:contextualSpacing/>
      <w:jc w:val="center"/>
    </w:pPr>
    <w:rPr>
      <w:rFonts w:ascii="Times New Roman" w:hAnsi="Times New Roman"/>
      <w:szCs w:val="24"/>
      <w:lang w:val="de-DE"/>
    </w:rPr>
  </w:style>
  <w:style w:type="paragraph" w:customStyle="1" w:styleId="ZWIRN-EinrichtungsnameAdresse">
    <w:name w:val="ZWIRN - Einrichtungsname+Adresse"/>
    <w:basedOn w:val="Standard"/>
    <w:next w:val="ZWIRN-Abstrakt"/>
    <w:qFormat/>
    <w:rsid w:val="00640906"/>
    <w:pPr>
      <w:spacing w:after="200" w:line="312" w:lineRule="auto"/>
      <w:contextualSpacing/>
      <w:jc w:val="center"/>
    </w:pPr>
    <w:rPr>
      <w:rFonts w:ascii="Times New Roman" w:hAnsi="Times New Roman"/>
      <w:sz w:val="20"/>
      <w:lang w:val="de-DE"/>
    </w:rPr>
  </w:style>
  <w:style w:type="paragraph" w:customStyle="1" w:styleId="ZWIRN-Abstrakt">
    <w:name w:val="ZWIRN - Abstrakt"/>
    <w:basedOn w:val="Standard"/>
    <w:qFormat/>
    <w:rsid w:val="00DF6E80"/>
    <w:pPr>
      <w:spacing w:line="312" w:lineRule="auto"/>
      <w:contextualSpacing/>
      <w:jc w:val="both"/>
    </w:pPr>
    <w:rPr>
      <w:rFonts w:ascii="Times New Roman" w:hAnsi="Times New Roman"/>
      <w:sz w:val="20"/>
      <w:lang w:val="de-DE"/>
    </w:rPr>
  </w:style>
  <w:style w:type="paragraph" w:customStyle="1" w:styleId="ZWIRN-Abstrakt2">
    <w:name w:val="ZWIRN - Abstrakt 2"/>
    <w:basedOn w:val="Standard"/>
    <w:next w:val="ZWIRN-berschriften"/>
    <w:qFormat/>
    <w:rsid w:val="00DF6E80"/>
    <w:pPr>
      <w:tabs>
        <w:tab w:val="left" w:pos="0"/>
      </w:tabs>
      <w:spacing w:after="200" w:line="312" w:lineRule="auto"/>
      <w:contextualSpacing/>
      <w:jc w:val="both"/>
    </w:pPr>
    <w:rPr>
      <w:rFonts w:ascii="Times New Roman" w:hAnsi="Times New Roman"/>
      <w:sz w:val="20"/>
      <w:lang w:val="en-GB"/>
    </w:rPr>
  </w:style>
  <w:style w:type="paragraph" w:customStyle="1" w:styleId="ZWIRN-berschriften">
    <w:name w:val="ZWIRN - Überschriften"/>
    <w:basedOn w:val="Standard"/>
    <w:next w:val="ZWIRN-HaupttextAbstze"/>
    <w:qFormat/>
    <w:rsid w:val="00640906"/>
    <w:pPr>
      <w:tabs>
        <w:tab w:val="left" w:pos="0"/>
        <w:tab w:val="left" w:pos="284"/>
      </w:tabs>
      <w:spacing w:before="200" w:after="100" w:line="312" w:lineRule="auto"/>
      <w:contextualSpacing/>
      <w:jc w:val="both"/>
    </w:pPr>
    <w:rPr>
      <w:rFonts w:ascii="Times New Roman" w:hAnsi="Times New Roman" w:cs="Arial"/>
      <w:b/>
      <w:sz w:val="20"/>
      <w:lang w:val="de-DE"/>
    </w:rPr>
  </w:style>
  <w:style w:type="paragraph" w:customStyle="1" w:styleId="ZWIRN-HaupttextAbstze">
    <w:name w:val="ZWIRN - Haupttext (Absätze)"/>
    <w:basedOn w:val="Standard"/>
    <w:qFormat/>
    <w:rsid w:val="00640906"/>
    <w:pPr>
      <w:tabs>
        <w:tab w:val="left" w:pos="170"/>
        <w:tab w:val="left" w:pos="227"/>
        <w:tab w:val="left" w:pos="284"/>
      </w:tabs>
      <w:spacing w:after="60" w:line="312" w:lineRule="auto"/>
      <w:jc w:val="both"/>
    </w:pPr>
    <w:rPr>
      <w:rFonts w:ascii="Times New Roman" w:hAnsi="Times New Roman" w:cs="Arial"/>
      <w:sz w:val="20"/>
      <w:lang w:val="de-DE"/>
    </w:rPr>
  </w:style>
  <w:style w:type="paragraph" w:customStyle="1" w:styleId="ZWIRN-Bildbeschriftung">
    <w:name w:val="ZWIRN - Bildbeschriftung"/>
    <w:basedOn w:val="Standard"/>
    <w:next w:val="ZWIRN-HaupttextAbstze"/>
    <w:qFormat/>
    <w:rsid w:val="005664F8"/>
    <w:pPr>
      <w:spacing w:after="200" w:line="312" w:lineRule="auto"/>
      <w:contextualSpacing/>
    </w:pPr>
    <w:rPr>
      <w:rFonts w:ascii="Times New Roman" w:hAnsi="Times New Roman" w:cs="Arial"/>
      <w:i/>
      <w:sz w:val="18"/>
      <w:szCs w:val="18"/>
      <w:lang w:val="de-DE"/>
    </w:rPr>
  </w:style>
  <w:style w:type="paragraph" w:customStyle="1" w:styleId="ZWIRN-Danksagungs-berschrift">
    <w:name w:val="ZWIRN - Danksagungs-Überschrift"/>
    <w:basedOn w:val="Standard"/>
    <w:next w:val="ZWIRN-Danksagungstext"/>
    <w:qFormat/>
    <w:rsid w:val="00640906"/>
    <w:pPr>
      <w:spacing w:after="60" w:line="312" w:lineRule="auto"/>
      <w:contextualSpacing/>
      <w:jc w:val="both"/>
    </w:pPr>
    <w:rPr>
      <w:rFonts w:ascii="Times New Roman" w:hAnsi="Times New Roman" w:cs="Arial"/>
      <w:b/>
      <w:sz w:val="20"/>
      <w:lang w:val="de-DE"/>
    </w:rPr>
  </w:style>
  <w:style w:type="paragraph" w:customStyle="1" w:styleId="ZWIRN-Danksagungstext">
    <w:name w:val="ZWIRN - Danksagungstext"/>
    <w:basedOn w:val="Standard"/>
    <w:next w:val="ZWIRN-Literaturverzeichnis-berschrift"/>
    <w:qFormat/>
    <w:rsid w:val="00640906"/>
    <w:pPr>
      <w:spacing w:after="200" w:line="312" w:lineRule="auto"/>
      <w:contextualSpacing/>
      <w:jc w:val="both"/>
    </w:pPr>
    <w:rPr>
      <w:rFonts w:ascii="Times New Roman" w:hAnsi="Times New Roman" w:cs="Arial"/>
      <w:sz w:val="20"/>
      <w:lang w:val="de-DE"/>
    </w:rPr>
  </w:style>
  <w:style w:type="paragraph" w:customStyle="1" w:styleId="ZWIRN-Literaturverzeichnis-berschrift">
    <w:name w:val="ZWIRN - Literaturverzeichnis-Überschrift"/>
    <w:basedOn w:val="Standard"/>
    <w:next w:val="ZWIRN-Literaturverzeichnisangaben"/>
    <w:qFormat/>
    <w:rsid w:val="00640906"/>
    <w:pPr>
      <w:spacing w:line="312" w:lineRule="auto"/>
      <w:contextualSpacing/>
      <w:jc w:val="both"/>
    </w:pPr>
    <w:rPr>
      <w:rFonts w:ascii="Times New Roman" w:hAnsi="Times New Roman" w:cs="Arial"/>
      <w:b/>
      <w:sz w:val="20"/>
      <w:lang w:val="de-DE"/>
    </w:rPr>
  </w:style>
  <w:style w:type="paragraph" w:customStyle="1" w:styleId="ZWIRN-Literaturverzeichnisangaben">
    <w:name w:val="ZWIRN - Literaturverzeichnisangaben"/>
    <w:basedOn w:val="Standard"/>
    <w:qFormat/>
    <w:rsid w:val="00640906"/>
    <w:pPr>
      <w:spacing w:after="200" w:line="312" w:lineRule="auto"/>
      <w:ind w:left="425" w:hanging="425"/>
      <w:contextualSpacing/>
      <w:jc w:val="both"/>
    </w:pPr>
    <w:rPr>
      <w:rFonts w:ascii="Times New Roman" w:hAnsi="Times New Roman" w:cs="Arial"/>
      <w:sz w:val="20"/>
      <w:lang w:val="de-DE"/>
    </w:rPr>
  </w:style>
  <w:style w:type="paragraph" w:customStyle="1" w:styleId="ZWIRN-Hinweistexte">
    <w:name w:val="ZWIRN - Hinweistexte"/>
    <w:basedOn w:val="Standard"/>
    <w:next w:val="ZWIRN-berschriften"/>
    <w:qFormat/>
    <w:rsid w:val="00640906"/>
    <w:pPr>
      <w:spacing w:after="200" w:line="312" w:lineRule="auto"/>
      <w:ind w:left="1707" w:hanging="1537"/>
      <w:contextualSpacing/>
      <w:jc w:val="both"/>
    </w:pPr>
    <w:rPr>
      <w:rFonts w:ascii="Times New Roman" w:hAnsi="Times New Roman" w:cs="Arial"/>
      <w:sz w:val="20"/>
      <w:lang w:val="de-DE"/>
    </w:rPr>
  </w:style>
  <w:style w:type="paragraph" w:customStyle="1" w:styleId="ZWIRN-Bild">
    <w:name w:val="ZWIRN - Bild"/>
    <w:basedOn w:val="Standard"/>
    <w:next w:val="ZWIRN-Bildbeschriftung"/>
    <w:qFormat/>
    <w:rsid w:val="00640906"/>
    <w:pPr>
      <w:framePr w:w="4621" w:h="1701" w:hSpace="57" w:wrap="notBeside" w:vAnchor="text" w:hAnchor="text" w:xAlign="center" w:y="1"/>
      <w:spacing w:after="60" w:line="312" w:lineRule="auto"/>
    </w:pPr>
    <w:rPr>
      <w:rFonts w:ascii="Times New Roman" w:hAnsi="Times New Roman"/>
      <w:sz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B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B44"/>
    <w:rPr>
      <w:rFonts w:ascii="Tahoma" w:eastAsia="Times New Roman" w:hAnsi="Tahoma" w:cs="Tahoma"/>
      <w:sz w:val="16"/>
      <w:szCs w:val="16"/>
      <w:lang w:val="en-US" w:eastAsia="de-DE"/>
    </w:rPr>
  </w:style>
  <w:style w:type="paragraph" w:customStyle="1" w:styleId="ZWIRN-AbstraktLeerzeile6pt">
    <w:name w:val="ZWIRN - Abstrakt Leerzeile 6pt"/>
    <w:basedOn w:val="ZWIRN-Abstrakt"/>
    <w:next w:val="ZWIRN-Abstrakt2"/>
    <w:qFormat/>
    <w:rsid w:val="00DF6E80"/>
    <w:rPr>
      <w:sz w:val="12"/>
      <w:szCs w:val="12"/>
    </w:rPr>
  </w:style>
  <w:style w:type="paragraph" w:customStyle="1" w:styleId="ZWIRN-Aufzhlungeingerckt">
    <w:name w:val="ZWIRN - Aufzählung eingerückt"/>
    <w:basedOn w:val="ZWIRN-HaupttextAbstze"/>
    <w:qFormat/>
    <w:rsid w:val="00640906"/>
    <w:pPr>
      <w:spacing w:after="0"/>
      <w:ind w:left="170"/>
    </w:pPr>
    <w:rPr>
      <w:u w:val="single"/>
    </w:rPr>
  </w:style>
  <w:style w:type="paragraph" w:customStyle="1" w:styleId="ISCM-Abstract2">
    <w:name w:val="ISCM - Abstract 2"/>
    <w:basedOn w:val="Standard"/>
    <w:next w:val="Standard"/>
    <w:rsid w:val="00E32375"/>
    <w:pPr>
      <w:widowControl/>
      <w:tabs>
        <w:tab w:val="left" w:pos="0"/>
      </w:tabs>
      <w:snapToGrid/>
      <w:jc w:val="both"/>
    </w:pPr>
    <w:rPr>
      <w:rFonts w:ascii="Times New Roman" w:hAnsi="Times New Roman"/>
      <w:noProof/>
      <w:sz w:val="20"/>
      <w:lang w:val="en-GB"/>
    </w:rPr>
  </w:style>
  <w:style w:type="character" w:customStyle="1" w:styleId="hsmw-contact-name">
    <w:name w:val="hsmw-contact-name"/>
    <w:basedOn w:val="Absatz-Standardschriftart"/>
    <w:rsid w:val="000671ED"/>
  </w:style>
  <w:style w:type="character" w:styleId="BesuchterHyperlink">
    <w:name w:val="FollowedHyperlink"/>
    <w:basedOn w:val="Absatz-Standardschriftart"/>
    <w:uiPriority w:val="99"/>
    <w:semiHidden/>
    <w:unhideWhenUsed/>
    <w:rsid w:val="005624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zwirn@ostfalia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NE~1\AppData\Local\Temp\Template_Word_201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42C0B-B6CA-467F-9DC4-BC4B3B1B4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Template_Word_2010.dotx</Template>
  <TotalTime>0</TotalTime>
  <Pages>2</Pages>
  <Words>581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Mittweida</Company>
  <LinksUpToDate>false</LinksUpToDate>
  <CharactersWithSpaces>4238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Kühne</dc:creator>
  <cp:lastModifiedBy>Kühne</cp:lastModifiedBy>
  <cp:revision>2</cp:revision>
  <cp:lastPrinted>2018-01-12T06:43:00Z</cp:lastPrinted>
  <dcterms:created xsi:type="dcterms:W3CDTF">2018-10-12T07:47:00Z</dcterms:created>
  <dcterms:modified xsi:type="dcterms:W3CDTF">2018-10-12T07:47:00Z</dcterms:modified>
</cp:coreProperties>
</file>